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19" w:rsidRPr="00C748B3" w:rsidRDefault="00022919" w:rsidP="00EE0746">
      <w:pPr>
        <w:pStyle w:val="ListParagraph"/>
        <w:numPr>
          <w:ilvl w:val="0"/>
          <w:numId w:val="5"/>
        </w:numPr>
        <w:tabs>
          <w:tab w:val="left" w:pos="-360"/>
        </w:tabs>
        <w:spacing w:after="0" w:line="240" w:lineRule="auto"/>
        <w:ind w:left="-360" w:firstLine="0"/>
        <w:jc w:val="both"/>
        <w:rPr>
          <w:rFonts w:ascii="Times New Roman" w:hAnsi="Times New Roman"/>
          <w:sz w:val="24"/>
          <w:szCs w:val="24"/>
        </w:rPr>
      </w:pPr>
      <w:r w:rsidRPr="00EE0746">
        <w:rPr>
          <w:rFonts w:ascii="Times New Roman" w:hAnsi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8pt;height:761.25pt">
            <v:imagedata r:id="rId5" o:title="" cropbottom="3816f"/>
          </v:shape>
        </w:pict>
      </w:r>
      <w:r w:rsidRPr="00C748B3">
        <w:rPr>
          <w:rFonts w:ascii="Times New Roman" w:hAnsi="Times New Roman"/>
          <w:sz w:val="24"/>
          <w:szCs w:val="24"/>
        </w:rPr>
        <w:t>наставничества в МО;</w:t>
      </w:r>
    </w:p>
    <w:p w:rsidR="00022919" w:rsidRPr="00C748B3" w:rsidRDefault="00022919" w:rsidP="00C31814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руководства и контроля проектной и исследовательской деятельностью учащихся по предмету (предметной области) или виду деятельности</w:t>
      </w:r>
      <w:r>
        <w:rPr>
          <w:rFonts w:ascii="Times New Roman" w:hAnsi="Times New Roman"/>
          <w:sz w:val="24"/>
          <w:szCs w:val="24"/>
        </w:rPr>
        <w:t xml:space="preserve"> (классное руководство) </w:t>
      </w:r>
      <w:r w:rsidRPr="00C748B3">
        <w:rPr>
          <w:rFonts w:ascii="Times New Roman" w:hAnsi="Times New Roman"/>
          <w:sz w:val="24"/>
          <w:szCs w:val="24"/>
        </w:rPr>
        <w:t>;</w:t>
      </w:r>
    </w:p>
    <w:p w:rsidR="00022919" w:rsidRPr="00C748B3" w:rsidRDefault="00022919" w:rsidP="00C31814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контроля и анализа результатов учебной деятельности по предмету (предметной области) или виду деятельности</w:t>
      </w:r>
      <w:r>
        <w:rPr>
          <w:rFonts w:ascii="Times New Roman" w:hAnsi="Times New Roman"/>
          <w:sz w:val="24"/>
          <w:szCs w:val="24"/>
        </w:rPr>
        <w:t xml:space="preserve"> (классное руководство)</w:t>
      </w:r>
      <w:r w:rsidRPr="00C748B3">
        <w:rPr>
          <w:rFonts w:ascii="Times New Roman" w:hAnsi="Times New Roman"/>
          <w:sz w:val="24"/>
          <w:szCs w:val="24"/>
        </w:rPr>
        <w:t>;</w:t>
      </w:r>
    </w:p>
    <w:p w:rsidR="00022919" w:rsidRPr="00C748B3" w:rsidRDefault="00022919" w:rsidP="00C31814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ознакомления с методическими разработками по предмету (предметной области)</w:t>
      </w:r>
      <w:r w:rsidRPr="00BF10CD">
        <w:rPr>
          <w:rFonts w:ascii="Times New Roman" w:hAnsi="Times New Roman"/>
          <w:sz w:val="24"/>
          <w:szCs w:val="24"/>
        </w:rPr>
        <w:t xml:space="preserve"> </w:t>
      </w:r>
      <w:r w:rsidRPr="00C748B3">
        <w:rPr>
          <w:rFonts w:ascii="Times New Roman" w:hAnsi="Times New Roman"/>
          <w:sz w:val="24"/>
          <w:szCs w:val="24"/>
        </w:rPr>
        <w:t>или виду деятельности</w:t>
      </w:r>
      <w:r>
        <w:rPr>
          <w:rFonts w:ascii="Times New Roman" w:hAnsi="Times New Roman"/>
          <w:sz w:val="24"/>
          <w:szCs w:val="24"/>
        </w:rPr>
        <w:t xml:space="preserve"> (классное руководство),  </w:t>
      </w:r>
      <w:r w:rsidRPr="00C748B3">
        <w:rPr>
          <w:rFonts w:ascii="Times New Roman" w:hAnsi="Times New Roman"/>
          <w:sz w:val="24"/>
          <w:szCs w:val="24"/>
        </w:rPr>
        <w:t xml:space="preserve"> анализа методов преподавания</w:t>
      </w:r>
      <w:r>
        <w:rPr>
          <w:rFonts w:ascii="Times New Roman" w:hAnsi="Times New Roman"/>
          <w:sz w:val="24"/>
          <w:szCs w:val="24"/>
        </w:rPr>
        <w:t xml:space="preserve"> и воспитания</w:t>
      </w:r>
      <w:r w:rsidRPr="00C748B3">
        <w:rPr>
          <w:rFonts w:ascii="Times New Roman" w:hAnsi="Times New Roman"/>
          <w:sz w:val="24"/>
          <w:szCs w:val="24"/>
        </w:rPr>
        <w:t>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3.2. Организация:</w:t>
      </w:r>
    </w:p>
    <w:p w:rsidR="00022919" w:rsidRPr="00C748B3" w:rsidRDefault="00022919" w:rsidP="00C3181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планирования и анализа результатов профессионального самообразования, переподготовки и повышения квалификации педагогов МО;</w:t>
      </w:r>
    </w:p>
    <w:p w:rsidR="00022919" w:rsidRPr="00C748B3" w:rsidRDefault="00022919" w:rsidP="00C3181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взаимопосещения уроков, занятий по определенной тематике с последующей рефлексией и анализом;</w:t>
      </w:r>
    </w:p>
    <w:p w:rsidR="00022919" w:rsidRPr="00C748B3" w:rsidRDefault="00022919" w:rsidP="00C3181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открытых уроков по определенной теме с целью ознакомления с методическими разработками сложных тем предмета;</w:t>
      </w:r>
    </w:p>
    <w:p w:rsidR="00022919" w:rsidRPr="00C748B3" w:rsidRDefault="00022919" w:rsidP="00C3181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предметных недель, школьных этапов предметных олимпиад и конкурсов;</w:t>
      </w:r>
    </w:p>
    <w:p w:rsidR="00022919" w:rsidRPr="00C748B3" w:rsidRDefault="00022919" w:rsidP="00C3181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проектной и исследовате</w:t>
      </w:r>
      <w:r>
        <w:rPr>
          <w:rFonts w:ascii="Times New Roman" w:hAnsi="Times New Roman"/>
          <w:sz w:val="24"/>
          <w:szCs w:val="24"/>
        </w:rPr>
        <w:t xml:space="preserve">льской деятельности учащихся </w:t>
      </w:r>
      <w:r w:rsidRPr="00C748B3">
        <w:rPr>
          <w:rFonts w:ascii="Times New Roman" w:hAnsi="Times New Roman"/>
          <w:sz w:val="24"/>
          <w:szCs w:val="24"/>
        </w:rPr>
        <w:t>(предметной области) или виду деятельности.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3.3. Совершенствование:</w:t>
      </w:r>
    </w:p>
    <w:p w:rsidR="00022919" w:rsidRPr="00C748B3" w:rsidRDefault="00022919" w:rsidP="00C31814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методики проведения различных видов занятий и их учебно-методического и материально-технического обеспечения.</w:t>
      </w:r>
    </w:p>
    <w:p w:rsidR="00022919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919" w:rsidRPr="00901486" w:rsidRDefault="00022919" w:rsidP="009014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1486">
        <w:rPr>
          <w:rFonts w:ascii="Times New Roman" w:hAnsi="Times New Roman"/>
          <w:b/>
          <w:sz w:val="24"/>
          <w:szCs w:val="24"/>
        </w:rPr>
        <w:t>4. Права методического объединения.</w:t>
      </w:r>
    </w:p>
    <w:p w:rsidR="00022919" w:rsidRPr="00901486" w:rsidRDefault="00022919" w:rsidP="009014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В соответствии со своей компетенцией, установленной настоящим Положением, методическое объединение имеет право: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4.1. Обращаться:</w:t>
      </w:r>
    </w:p>
    <w:p w:rsidR="00022919" w:rsidRPr="003879E6" w:rsidRDefault="00022919" w:rsidP="00C31814">
      <w:pPr>
        <w:pStyle w:val="ListParagraph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и коллегиальным органам управления школы и получать информацию по результатам рассмотрения обращений;</w:t>
      </w:r>
    </w:p>
    <w:p w:rsidR="00022919" w:rsidRPr="003879E6" w:rsidRDefault="00022919" w:rsidP="00C31814">
      <w:pPr>
        <w:pStyle w:val="ListParagraph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с ходатайством о поощрении и наложении взысканий на членов МО;</w:t>
      </w:r>
    </w:p>
    <w:p w:rsidR="00022919" w:rsidRPr="003879E6" w:rsidRDefault="00022919" w:rsidP="00C31814">
      <w:pPr>
        <w:pStyle w:val="ListParagraph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с предложениями о распределении учебной нагрузки, распределении дополнительных обязанностей, установлении стимулирующих надбавок и доплат;</w:t>
      </w:r>
    </w:p>
    <w:p w:rsidR="00022919" w:rsidRPr="003879E6" w:rsidRDefault="00022919" w:rsidP="00C31814">
      <w:pPr>
        <w:pStyle w:val="ListParagraph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за консультациями по вопросам нормативно-правового обеспечения деятельности МО;</w:t>
      </w:r>
    </w:p>
    <w:p w:rsidR="00022919" w:rsidRPr="003879E6" w:rsidRDefault="00022919" w:rsidP="00C31814">
      <w:pPr>
        <w:pStyle w:val="ListParagraph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с предложениями об улучшении организации учебного процесса.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4.2. Принимать участие в:</w:t>
      </w:r>
    </w:p>
    <w:p w:rsidR="00022919" w:rsidRPr="003879E6" w:rsidRDefault="00022919" w:rsidP="00C31814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разработке локальных актов школы в пределах своей компетенции;</w:t>
      </w:r>
    </w:p>
    <w:p w:rsidR="00022919" w:rsidRPr="003879E6" w:rsidRDefault="00022919" w:rsidP="00C31814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подготовке предложений и рекомендаций на получение квалификационной категории учителями МО.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4.3. Рекомендовать:</w:t>
      </w:r>
    </w:p>
    <w:p w:rsidR="00022919" w:rsidRPr="003879E6" w:rsidRDefault="00022919" w:rsidP="00C31814">
      <w:pPr>
        <w:pStyle w:val="ListParagraph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членам МО повышение квалификации;</w:t>
      </w:r>
    </w:p>
    <w:p w:rsidR="00022919" w:rsidRPr="003879E6" w:rsidRDefault="00022919" w:rsidP="00C31814">
      <w:pPr>
        <w:pStyle w:val="ListParagraph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представителей МО для участия в профессиональных конкурсах.</w:t>
      </w:r>
    </w:p>
    <w:p w:rsidR="00022919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919" w:rsidRPr="00901486" w:rsidRDefault="00022919" w:rsidP="009014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1486">
        <w:rPr>
          <w:rFonts w:ascii="Times New Roman" w:hAnsi="Times New Roman"/>
          <w:b/>
          <w:sz w:val="24"/>
          <w:szCs w:val="24"/>
        </w:rPr>
        <w:t>5. Ответственность методического объединения.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B47A1E">
        <w:rPr>
          <w:rFonts w:ascii="Times New Roman" w:hAnsi="Times New Roman"/>
          <w:sz w:val="24"/>
          <w:szCs w:val="24"/>
        </w:rPr>
        <w:t>Методическое объединение несет ответственность за:</w:t>
      </w:r>
    </w:p>
    <w:p w:rsidR="00022919" w:rsidRPr="00C748B3" w:rsidRDefault="00022919" w:rsidP="00C31814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выполнение плана работы МО;</w:t>
      </w:r>
    </w:p>
    <w:p w:rsidR="00022919" w:rsidRPr="00C748B3" w:rsidRDefault="00022919" w:rsidP="00C31814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соответствие принятых решений действующему законодательству и локальным актам школы;</w:t>
      </w:r>
    </w:p>
    <w:p w:rsidR="00022919" w:rsidRPr="00C748B3" w:rsidRDefault="00022919" w:rsidP="00C31814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выполнение принятых решений и рекомендаций;</w:t>
      </w:r>
    </w:p>
    <w:p w:rsidR="00022919" w:rsidRPr="00C748B3" w:rsidRDefault="00022919" w:rsidP="00C31814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результаты учебной деятельности по предмету (предметной области) или виду деятельности;</w:t>
      </w:r>
    </w:p>
    <w:p w:rsidR="00022919" w:rsidRPr="00C748B3" w:rsidRDefault="00022919" w:rsidP="00C31814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бездействие при рассмотрении обращений.</w:t>
      </w:r>
    </w:p>
    <w:p w:rsidR="00022919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919" w:rsidRPr="00901486" w:rsidRDefault="00022919" w:rsidP="009014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1486">
        <w:rPr>
          <w:rFonts w:ascii="Times New Roman" w:hAnsi="Times New Roman"/>
          <w:b/>
          <w:sz w:val="24"/>
          <w:szCs w:val="24"/>
        </w:rPr>
        <w:t>6. Организация работы методического объединения.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6.1. При необходимости методическое объединение по согласованию с директором школы может привлекать для своей работы любых специалистов.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6.2. Методическое объединение работает по плану, согласованному с методическим советом школы и утвержденному директором школы.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6.3. Заседания методического объединения проводятся по мере необходимости, но не реже одного раза в четверть.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 xml:space="preserve">6.4. Кворумом для принятия решений является присутствие на заседании МО более половины его членов. 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6.5. Решения принимаются простым большинством голосов членов МО, присутствующих на заседании. В случае равенства голосов решающим является голос Председателя МО.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6.6. Непосредственное руководство деятельностью МО осуществляет его Председатель, который:</w:t>
      </w:r>
    </w:p>
    <w:p w:rsidR="00022919" w:rsidRPr="003879E6" w:rsidRDefault="00022919" w:rsidP="00C31814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ведет документацию;</w:t>
      </w:r>
    </w:p>
    <w:p w:rsidR="00022919" w:rsidRPr="003879E6" w:rsidRDefault="00022919" w:rsidP="00C31814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координирует деятельность МО;</w:t>
      </w:r>
    </w:p>
    <w:p w:rsidR="00022919" w:rsidRPr="003879E6" w:rsidRDefault="00022919" w:rsidP="00C31814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ведет заседания МО.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6.7. Исполнение обязанностей руководителя МО осуществляется на основании Приказа директора школы в соответствии с должностной инструкцией руководителя МО.</w:t>
      </w:r>
    </w:p>
    <w:p w:rsidR="00022919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919" w:rsidRPr="00B1762F" w:rsidRDefault="00022919" w:rsidP="00B176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762F">
        <w:rPr>
          <w:rFonts w:ascii="Times New Roman" w:hAnsi="Times New Roman"/>
          <w:b/>
          <w:sz w:val="24"/>
          <w:szCs w:val="24"/>
        </w:rPr>
        <w:t>7. Делопроизводство.</w:t>
      </w:r>
    </w:p>
    <w:p w:rsidR="00022919" w:rsidRPr="00B1762F" w:rsidRDefault="00022919" w:rsidP="00B176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7.1. Методическое объединение ведет протоколы своих заседаний в соответствии с Инструкцией по делопроизводству в школе.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7.2. Ответственность за делопроизводство возлагается на председателя МО.</w:t>
      </w:r>
    </w:p>
    <w:p w:rsidR="00022919" w:rsidRPr="00B47A1E" w:rsidRDefault="00022919" w:rsidP="00C318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7.3.  Для нормальной работы в методическом объединении должны быть следующие документы: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Pr="00B47A1E">
        <w:rPr>
          <w:rFonts w:ascii="Times New Roman" w:hAnsi="Times New Roman"/>
          <w:sz w:val="24"/>
          <w:szCs w:val="24"/>
        </w:rPr>
        <w:t>Приказ об открытии МО и назначении руководителя МО;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B47A1E">
        <w:rPr>
          <w:rFonts w:ascii="Times New Roman" w:hAnsi="Times New Roman"/>
          <w:sz w:val="24"/>
          <w:szCs w:val="24"/>
        </w:rPr>
        <w:t>Положение о МО;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A1E">
        <w:rPr>
          <w:rFonts w:ascii="Times New Roman" w:hAnsi="Times New Roman"/>
          <w:sz w:val="24"/>
          <w:szCs w:val="24"/>
        </w:rPr>
        <w:t>-   Функциональные обязанности учителей МО;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B47A1E">
        <w:rPr>
          <w:rFonts w:ascii="Times New Roman" w:hAnsi="Times New Roman"/>
          <w:sz w:val="24"/>
          <w:szCs w:val="24"/>
        </w:rPr>
        <w:t>Анализ работы за прошедший год;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7A1E">
        <w:rPr>
          <w:rFonts w:ascii="Times New Roman" w:hAnsi="Times New Roman"/>
          <w:sz w:val="24"/>
          <w:szCs w:val="24"/>
        </w:rPr>
        <w:t>Тема методической работы, ее цель, приоритетные направления и задачи на новый учебный год;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Pr="00B47A1E">
        <w:rPr>
          <w:rFonts w:ascii="Times New Roman" w:hAnsi="Times New Roman"/>
          <w:sz w:val="24"/>
          <w:szCs w:val="24"/>
        </w:rPr>
        <w:t>План работы МО на текущий учебный год;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B47A1E">
        <w:rPr>
          <w:rFonts w:ascii="Times New Roman" w:hAnsi="Times New Roman"/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звания, домашний телефон);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B47A1E">
        <w:rPr>
          <w:rFonts w:ascii="Times New Roman" w:hAnsi="Times New Roman"/>
          <w:sz w:val="24"/>
          <w:szCs w:val="24"/>
        </w:rPr>
        <w:t>Сведения о темах самообразования учителей МО;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B47A1E">
        <w:rPr>
          <w:rFonts w:ascii="Times New Roman" w:hAnsi="Times New Roman"/>
          <w:sz w:val="24"/>
          <w:szCs w:val="24"/>
        </w:rPr>
        <w:t>График проведения совещаний, конференций, семинаров, круглых столов, творческих отчетов, деловых игр и т.д. в МО;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B47A1E">
        <w:rPr>
          <w:rFonts w:ascii="Times New Roman" w:hAnsi="Times New Roman"/>
          <w:sz w:val="24"/>
          <w:szCs w:val="24"/>
        </w:rPr>
        <w:t>Перспективный план аттестации учителей МО;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B47A1E">
        <w:rPr>
          <w:rFonts w:ascii="Times New Roman" w:hAnsi="Times New Roman"/>
          <w:sz w:val="24"/>
          <w:szCs w:val="24"/>
        </w:rPr>
        <w:t>График прохождения аттестации учителей МО на текущий год;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B47A1E">
        <w:rPr>
          <w:rFonts w:ascii="Times New Roman" w:hAnsi="Times New Roman"/>
          <w:sz w:val="24"/>
          <w:szCs w:val="24"/>
        </w:rPr>
        <w:t>Перспективный план повышения квалификации учителей МО;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Pr="00B47A1E">
        <w:rPr>
          <w:rFonts w:ascii="Times New Roman" w:hAnsi="Times New Roman"/>
          <w:sz w:val="24"/>
          <w:szCs w:val="24"/>
        </w:rPr>
        <w:t>График повышения квалификации учителей МО на текущий год;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7A1E">
        <w:rPr>
          <w:rFonts w:ascii="Times New Roman" w:hAnsi="Times New Roman"/>
          <w:sz w:val="24"/>
          <w:szCs w:val="24"/>
        </w:rPr>
        <w:t>График проведения открытых уроков и внеклассных мероприятий учителями</w:t>
      </w:r>
      <w:r>
        <w:rPr>
          <w:rFonts w:ascii="Times New Roman" w:hAnsi="Times New Roman"/>
          <w:sz w:val="24"/>
          <w:szCs w:val="24"/>
        </w:rPr>
        <w:t xml:space="preserve"> и классными руководителями</w:t>
      </w:r>
      <w:r w:rsidRPr="00B47A1E">
        <w:rPr>
          <w:rFonts w:ascii="Times New Roman" w:hAnsi="Times New Roman"/>
          <w:sz w:val="24"/>
          <w:szCs w:val="24"/>
        </w:rPr>
        <w:t xml:space="preserve"> МО;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B47A1E">
        <w:rPr>
          <w:rFonts w:ascii="Times New Roman" w:hAnsi="Times New Roman"/>
          <w:sz w:val="24"/>
          <w:szCs w:val="24"/>
        </w:rPr>
        <w:t>План работы с молодыми и вновь прибывшими учителями в МО;</w:t>
      </w:r>
    </w:p>
    <w:p w:rsidR="00022919" w:rsidRPr="00B47A1E" w:rsidRDefault="00022919" w:rsidP="00C3181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B47A1E">
        <w:rPr>
          <w:rFonts w:ascii="Times New Roman" w:hAnsi="Times New Roman"/>
          <w:sz w:val="24"/>
          <w:szCs w:val="24"/>
        </w:rPr>
        <w:t xml:space="preserve"> Протоколы заседаний МО.</w:t>
      </w:r>
    </w:p>
    <w:sectPr w:rsidR="00022919" w:rsidRPr="00B47A1E" w:rsidSect="00EE0746">
      <w:pgSz w:w="11906" w:h="16838"/>
      <w:pgMar w:top="539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154B"/>
    <w:multiLevelType w:val="hybridMultilevel"/>
    <w:tmpl w:val="89EC8C7A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290C"/>
    <w:multiLevelType w:val="hybridMultilevel"/>
    <w:tmpl w:val="42589CE6"/>
    <w:lvl w:ilvl="0" w:tplc="15BC48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E3C94"/>
    <w:multiLevelType w:val="hybridMultilevel"/>
    <w:tmpl w:val="697C326A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F62E8"/>
    <w:multiLevelType w:val="hybridMultilevel"/>
    <w:tmpl w:val="50E85560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85CFE"/>
    <w:multiLevelType w:val="hybridMultilevel"/>
    <w:tmpl w:val="A5A05416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F29CF"/>
    <w:multiLevelType w:val="hybridMultilevel"/>
    <w:tmpl w:val="440C03B2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85F7F"/>
    <w:multiLevelType w:val="hybridMultilevel"/>
    <w:tmpl w:val="912837DE"/>
    <w:lvl w:ilvl="0" w:tplc="46662A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0CC07F1"/>
    <w:multiLevelType w:val="hybridMultilevel"/>
    <w:tmpl w:val="FCA6243A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D451D8">
      <w:start w:val="3"/>
      <w:numFmt w:val="bullet"/>
      <w:lvlText w:val="•"/>
      <w:lvlJc w:val="left"/>
      <w:pPr>
        <w:ind w:left="1995" w:hanging="91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2534C"/>
    <w:multiLevelType w:val="hybridMultilevel"/>
    <w:tmpl w:val="90D25C02"/>
    <w:lvl w:ilvl="0" w:tplc="46662A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054EBB"/>
    <w:multiLevelType w:val="hybridMultilevel"/>
    <w:tmpl w:val="1FF0BB36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482653"/>
    <w:multiLevelType w:val="hybridMultilevel"/>
    <w:tmpl w:val="FD8C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62A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610510"/>
    <w:multiLevelType w:val="hybridMultilevel"/>
    <w:tmpl w:val="EC80AF46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25C22"/>
    <w:multiLevelType w:val="hybridMultilevel"/>
    <w:tmpl w:val="9850D2FC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A379A"/>
    <w:multiLevelType w:val="hybridMultilevel"/>
    <w:tmpl w:val="B8CAB8D2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87353"/>
    <w:multiLevelType w:val="hybridMultilevel"/>
    <w:tmpl w:val="F9DE3B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9B04B9"/>
    <w:multiLevelType w:val="hybridMultilevel"/>
    <w:tmpl w:val="CD304316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D0522D"/>
    <w:multiLevelType w:val="hybridMultilevel"/>
    <w:tmpl w:val="7E42212C"/>
    <w:lvl w:ilvl="0" w:tplc="46662A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E6F4291"/>
    <w:multiLevelType w:val="hybridMultilevel"/>
    <w:tmpl w:val="E1DE9CDE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8"/>
  </w:num>
  <w:num w:numId="9">
    <w:abstractNumId w:val="0"/>
  </w:num>
  <w:num w:numId="10">
    <w:abstractNumId w:val="9"/>
  </w:num>
  <w:num w:numId="11">
    <w:abstractNumId w:val="15"/>
  </w:num>
  <w:num w:numId="12">
    <w:abstractNumId w:val="2"/>
  </w:num>
  <w:num w:numId="13">
    <w:abstractNumId w:val="12"/>
  </w:num>
  <w:num w:numId="14">
    <w:abstractNumId w:val="3"/>
  </w:num>
  <w:num w:numId="15">
    <w:abstractNumId w:val="6"/>
  </w:num>
  <w:num w:numId="16">
    <w:abstractNumId w:val="4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A1E"/>
    <w:rsid w:val="00022919"/>
    <w:rsid w:val="0002627F"/>
    <w:rsid w:val="00094AB5"/>
    <w:rsid w:val="000A7F99"/>
    <w:rsid w:val="00180C8D"/>
    <w:rsid w:val="003161E3"/>
    <w:rsid w:val="003879E6"/>
    <w:rsid w:val="004667D8"/>
    <w:rsid w:val="00487E87"/>
    <w:rsid w:val="006A7A44"/>
    <w:rsid w:val="006F06D9"/>
    <w:rsid w:val="00704517"/>
    <w:rsid w:val="007767F8"/>
    <w:rsid w:val="00801174"/>
    <w:rsid w:val="008B522B"/>
    <w:rsid w:val="008C4D69"/>
    <w:rsid w:val="00901486"/>
    <w:rsid w:val="009B54E6"/>
    <w:rsid w:val="00A31F96"/>
    <w:rsid w:val="00B1762F"/>
    <w:rsid w:val="00B47A1E"/>
    <w:rsid w:val="00BF10CD"/>
    <w:rsid w:val="00C256E3"/>
    <w:rsid w:val="00C31814"/>
    <w:rsid w:val="00C748B3"/>
    <w:rsid w:val="00DC173B"/>
    <w:rsid w:val="00DC7AEC"/>
    <w:rsid w:val="00ED4127"/>
    <w:rsid w:val="00EE0746"/>
    <w:rsid w:val="00EF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7F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47A1E"/>
    <w:pPr>
      <w:ind w:left="720"/>
      <w:contextualSpacing/>
    </w:pPr>
    <w:rPr>
      <w:lang w:eastAsia="en-US"/>
    </w:rPr>
  </w:style>
  <w:style w:type="character" w:customStyle="1" w:styleId="ListLabel142">
    <w:name w:val="ListLabel 142"/>
    <w:uiPriority w:val="99"/>
    <w:rsid w:val="00BF10CD"/>
  </w:style>
  <w:style w:type="paragraph" w:styleId="NoSpacing">
    <w:name w:val="No Spacing"/>
    <w:uiPriority w:val="99"/>
    <w:qFormat/>
    <w:rsid w:val="00BF10CD"/>
    <w:rPr>
      <w:color w:val="00000A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3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1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732</Words>
  <Characters>4174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Муниципальное бюджетное общеобразовательное учреждение                                         «Макуловская средняя общеобразовательная школа»                                                   Верхнеуслонского муниципального района Республики Тата</dc:title>
  <dc:subject/>
  <dc:creator>Наталья Шамардина</dc:creator>
  <cp:keywords/>
  <dc:description/>
  <cp:lastModifiedBy>Светлана</cp:lastModifiedBy>
  <cp:revision>2</cp:revision>
  <cp:lastPrinted>2020-02-11T05:23:00Z</cp:lastPrinted>
  <dcterms:created xsi:type="dcterms:W3CDTF">2020-02-11T05:45:00Z</dcterms:created>
  <dcterms:modified xsi:type="dcterms:W3CDTF">2020-02-11T05:45:00Z</dcterms:modified>
</cp:coreProperties>
</file>